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0C91" w:rsidRPr="00705332" w:rsidRDefault="00250C91">
      <w:bookmarkStart w:id="0" w:name="_GoBack"/>
      <w:bookmarkEnd w:id="0"/>
      <w:r w:rsidRPr="00705332">
        <w:rPr>
          <w:rFonts w:hint="eastAsia"/>
        </w:rPr>
        <w:t>別記様式第</w:t>
      </w:r>
      <w:r w:rsidR="00081634">
        <w:rPr>
          <w:rFonts w:hint="eastAsia"/>
        </w:rPr>
        <w:t>５</w:t>
      </w:r>
      <w:r w:rsidRPr="00705332">
        <w:rPr>
          <w:rFonts w:hint="eastAsia"/>
        </w:rPr>
        <w:t>号</w:t>
      </w:r>
      <w:r w:rsidRPr="00705332">
        <w:t>(</w:t>
      </w:r>
      <w:r w:rsidR="00A23473" w:rsidRPr="00705332">
        <w:rPr>
          <w:rFonts w:hint="eastAsia"/>
        </w:rPr>
        <w:t>第</w:t>
      </w:r>
      <w:r w:rsidR="00081634">
        <w:rPr>
          <w:rFonts w:hint="eastAsia"/>
        </w:rPr>
        <w:t>１２</w:t>
      </w:r>
      <w:r w:rsidR="00A23473" w:rsidRPr="00705332">
        <w:rPr>
          <w:rFonts w:hint="eastAsia"/>
        </w:rPr>
        <w:t>条</w:t>
      </w:r>
      <w:r w:rsidRPr="00705332">
        <w:rPr>
          <w:rFonts w:hint="eastAsia"/>
        </w:rPr>
        <w:t>関係</w:t>
      </w:r>
      <w:r w:rsidRPr="00705332">
        <w:t>)</w:t>
      </w:r>
    </w:p>
    <w:p w:rsidR="00250C91" w:rsidRPr="00705332" w:rsidRDefault="00250C91"/>
    <w:p w:rsidR="00250C91" w:rsidRPr="00705332" w:rsidRDefault="00250C91">
      <w:pPr>
        <w:jc w:val="right"/>
      </w:pPr>
      <w:r w:rsidRPr="00705332">
        <w:rPr>
          <w:rFonts w:hint="eastAsia"/>
        </w:rPr>
        <w:t xml:space="preserve">年　　月　　日　　</w:t>
      </w:r>
    </w:p>
    <w:p w:rsidR="00250C91" w:rsidRPr="00705332" w:rsidRDefault="00250C91"/>
    <w:p w:rsidR="00250C91" w:rsidRPr="00705332" w:rsidRDefault="00250C91">
      <w:r w:rsidRPr="00705332">
        <w:rPr>
          <w:rFonts w:hint="eastAsia"/>
        </w:rPr>
        <w:t xml:space="preserve">　須崎市長　　　　　　　　　　様</w:t>
      </w:r>
    </w:p>
    <w:p w:rsidR="00250C91" w:rsidRPr="00705332" w:rsidRDefault="00250C91"/>
    <w:p w:rsidR="00250C91" w:rsidRPr="00705332" w:rsidRDefault="00250C91">
      <w:pPr>
        <w:jc w:val="right"/>
      </w:pPr>
      <w:r w:rsidRPr="00705332">
        <w:rPr>
          <w:rFonts w:hint="eastAsia"/>
        </w:rPr>
        <w:t xml:space="preserve">補助決定者　</w:t>
      </w:r>
      <w:r w:rsidRPr="00705332">
        <w:rPr>
          <w:rFonts w:hint="eastAsia"/>
          <w:spacing w:val="105"/>
        </w:rPr>
        <w:t>住</w:t>
      </w:r>
      <w:r w:rsidRPr="00705332">
        <w:rPr>
          <w:rFonts w:hint="eastAsia"/>
        </w:rPr>
        <w:t xml:space="preserve">所　　　　　　　　　　　　　</w:t>
      </w:r>
    </w:p>
    <w:p w:rsidR="00250C91" w:rsidRPr="00705332" w:rsidRDefault="00250C91">
      <w:pPr>
        <w:jc w:val="right"/>
      </w:pPr>
      <w:r w:rsidRPr="00705332">
        <w:rPr>
          <w:rFonts w:hint="eastAsia"/>
          <w:spacing w:val="105"/>
        </w:rPr>
        <w:t>氏</w:t>
      </w:r>
      <w:r w:rsidR="00B765DD" w:rsidRPr="00705332">
        <w:rPr>
          <w:rFonts w:hint="eastAsia"/>
        </w:rPr>
        <w:t xml:space="preserve">名　　　　　　　　　　　　</w:t>
      </w:r>
      <w:r w:rsidRPr="00705332">
        <w:rPr>
          <w:rFonts w:hint="eastAsia"/>
        </w:rPr>
        <w:t xml:space="preserve">　</w:t>
      </w:r>
    </w:p>
    <w:p w:rsidR="00250C91" w:rsidRPr="00705332" w:rsidRDefault="00250C91">
      <w:pPr>
        <w:jc w:val="right"/>
      </w:pPr>
      <w:r w:rsidRPr="00705332">
        <w:rPr>
          <w:rFonts w:hint="eastAsia"/>
          <w:spacing w:val="105"/>
        </w:rPr>
        <w:t>電</w:t>
      </w:r>
      <w:r w:rsidRPr="00705332">
        <w:rPr>
          <w:rFonts w:hint="eastAsia"/>
        </w:rPr>
        <w:t xml:space="preserve">話　　　　　　　　　　　　　</w:t>
      </w:r>
    </w:p>
    <w:p w:rsidR="00250C91" w:rsidRPr="00705332" w:rsidRDefault="00250C91"/>
    <w:p w:rsidR="00250C91" w:rsidRPr="00705332" w:rsidRDefault="00250C91">
      <w:pPr>
        <w:jc w:val="center"/>
        <w:rPr>
          <w:u w:val="single"/>
        </w:rPr>
      </w:pPr>
      <w:r w:rsidRPr="00705332">
        <w:rPr>
          <w:rFonts w:hint="eastAsia"/>
          <w:u w:val="single"/>
        </w:rPr>
        <w:t>浄化槽設置整備事業補助金実績報告書</w:t>
      </w:r>
    </w:p>
    <w:p w:rsidR="00250C91" w:rsidRPr="00705332" w:rsidRDefault="00250C91"/>
    <w:p w:rsidR="00250C91" w:rsidRPr="00705332" w:rsidRDefault="00250C91">
      <w:r w:rsidRPr="00705332">
        <w:rPr>
          <w:rFonts w:hint="eastAsia"/>
        </w:rPr>
        <w:t xml:space="preserve">　　　　　年　　月　　日</w:t>
      </w:r>
      <w:r w:rsidR="00081634">
        <w:rPr>
          <w:rFonts w:hint="eastAsia"/>
        </w:rPr>
        <w:t>付け須環</w:t>
      </w:r>
      <w:r w:rsidR="00682E34" w:rsidRPr="00705332">
        <w:rPr>
          <w:rFonts w:hint="eastAsia"/>
        </w:rPr>
        <w:t>指令</w:t>
      </w:r>
      <w:r w:rsidRPr="00705332">
        <w:rPr>
          <w:rFonts w:hint="eastAsia"/>
        </w:rPr>
        <w:t>第　　号で、補助金交付の決定を受けた浄化槽設置整備事業が完了したので、須崎市浄化槽設置整備事業補助金交付要綱</w:t>
      </w:r>
      <w:r w:rsidR="00A23473" w:rsidRPr="00705332">
        <w:rPr>
          <w:rFonts w:hint="eastAsia"/>
        </w:rPr>
        <w:t>第</w:t>
      </w:r>
      <w:r w:rsidR="00A23473" w:rsidRPr="00705332">
        <w:t>12</w:t>
      </w:r>
      <w:r w:rsidR="00A23473" w:rsidRPr="00705332">
        <w:rPr>
          <w:rFonts w:hint="eastAsia"/>
        </w:rPr>
        <w:t>条</w:t>
      </w:r>
      <w:r w:rsidRPr="00705332">
        <w:rPr>
          <w:rFonts w:hint="eastAsia"/>
        </w:rPr>
        <w:t>の規定により、下記のとおり報告します。</w:t>
      </w:r>
    </w:p>
    <w:p w:rsidR="00250C91" w:rsidRPr="00705332" w:rsidRDefault="00250C91"/>
    <w:p w:rsidR="00250C91" w:rsidRPr="00705332" w:rsidRDefault="00250C91"/>
    <w:p w:rsidR="00250C91" w:rsidRPr="00705332" w:rsidRDefault="00250C91">
      <w:pPr>
        <w:jc w:val="center"/>
      </w:pPr>
      <w:r w:rsidRPr="00705332">
        <w:rPr>
          <w:rFonts w:hint="eastAsia"/>
        </w:rPr>
        <w:t>記</w:t>
      </w:r>
    </w:p>
    <w:p w:rsidR="00250C91" w:rsidRPr="00705332" w:rsidRDefault="00250C91"/>
    <w:p w:rsidR="00250C91" w:rsidRPr="00705332" w:rsidRDefault="00250C91"/>
    <w:p w:rsidR="00250C91" w:rsidRPr="00705332" w:rsidRDefault="00081634">
      <w:r>
        <w:rPr>
          <w:rFonts w:hint="eastAsia"/>
        </w:rPr>
        <w:t>１</w:t>
      </w:r>
      <w:r w:rsidR="00250C91" w:rsidRPr="00705332">
        <w:rPr>
          <w:rFonts w:hint="eastAsia"/>
        </w:rPr>
        <w:t xml:space="preserve">　補助金交付決定額　　　金　　　　　　　　円</w:t>
      </w:r>
    </w:p>
    <w:p w:rsidR="00250C91" w:rsidRPr="00705332" w:rsidRDefault="00250C91"/>
    <w:p w:rsidR="00250C91" w:rsidRPr="00705332" w:rsidRDefault="00081634">
      <w:r>
        <w:rPr>
          <w:rFonts w:hint="eastAsia"/>
        </w:rPr>
        <w:t>２</w:t>
      </w:r>
      <w:r w:rsidR="00250C91" w:rsidRPr="00705332">
        <w:rPr>
          <w:rFonts w:hint="eastAsia"/>
        </w:rPr>
        <w:t xml:space="preserve">　事業完了年月日　　　　　　　年　　月　　日</w:t>
      </w:r>
    </w:p>
    <w:p w:rsidR="00250C91" w:rsidRPr="00705332" w:rsidRDefault="00250C91"/>
    <w:p w:rsidR="00250C91" w:rsidRPr="00705332" w:rsidRDefault="00081634">
      <w:r>
        <w:rPr>
          <w:rFonts w:hint="eastAsia"/>
        </w:rPr>
        <w:t>３</w:t>
      </w:r>
      <w:r w:rsidR="00250C91" w:rsidRPr="00705332">
        <w:rPr>
          <w:rFonts w:hint="eastAsia"/>
        </w:rPr>
        <w:t xml:space="preserve">　添付書類</w:t>
      </w:r>
    </w:p>
    <w:p w:rsidR="00250C91" w:rsidRPr="00705332" w:rsidRDefault="00250C91" w:rsidP="00081634">
      <w:pPr>
        <w:ind w:left="840" w:hangingChars="400" w:hanging="840"/>
      </w:pPr>
      <w:r w:rsidRPr="00705332">
        <w:rPr>
          <w:rFonts w:hint="eastAsia"/>
        </w:rPr>
        <w:t xml:space="preserve">　</w:t>
      </w:r>
      <w:r w:rsidR="00081634">
        <w:rPr>
          <w:rFonts w:hint="eastAsia"/>
        </w:rPr>
        <w:t>（１）</w:t>
      </w:r>
      <w:r w:rsidRPr="00705332">
        <w:rPr>
          <w:rFonts w:hint="eastAsia"/>
        </w:rPr>
        <w:t xml:space="preserve">　浄化槽保守点検業者及び浄化槽清掃業者との業務委託契約書の写し</w:t>
      </w:r>
      <w:r w:rsidRPr="00705332">
        <w:t>(</w:t>
      </w:r>
      <w:r w:rsidRPr="00705332">
        <w:rPr>
          <w:rFonts w:hint="eastAsia"/>
        </w:rPr>
        <w:t>補助決定者が自ら当該浄化槽の保守点検又は清掃を行う場合にあっては、自ら行うことができることを証明する書類</w:t>
      </w:r>
      <w:r w:rsidRPr="00705332">
        <w:t>)</w:t>
      </w:r>
    </w:p>
    <w:p w:rsidR="00250C91" w:rsidRPr="00705332" w:rsidRDefault="00250C91">
      <w:pPr>
        <w:ind w:left="535" w:hanging="535"/>
      </w:pPr>
      <w:r w:rsidRPr="00705332">
        <w:rPr>
          <w:rFonts w:hint="eastAsia"/>
        </w:rPr>
        <w:t xml:space="preserve">　</w:t>
      </w:r>
      <w:r w:rsidR="00081634">
        <w:rPr>
          <w:rFonts w:hint="eastAsia"/>
        </w:rPr>
        <w:t>（２）</w:t>
      </w:r>
      <w:r w:rsidRPr="00705332">
        <w:rPr>
          <w:rFonts w:hint="eastAsia"/>
        </w:rPr>
        <w:t xml:space="preserve">　浄化槽法定検査依頼書</w:t>
      </w:r>
    </w:p>
    <w:p w:rsidR="00250C91" w:rsidRPr="00705332" w:rsidRDefault="00250C91">
      <w:pPr>
        <w:ind w:left="535" w:hanging="535"/>
      </w:pPr>
      <w:r w:rsidRPr="00705332">
        <w:rPr>
          <w:rFonts w:hint="eastAsia"/>
        </w:rPr>
        <w:t xml:space="preserve">　</w:t>
      </w:r>
      <w:r w:rsidR="00081634">
        <w:rPr>
          <w:rFonts w:hint="eastAsia"/>
        </w:rPr>
        <w:t>（３）</w:t>
      </w:r>
      <w:r w:rsidRPr="00705332">
        <w:rPr>
          <w:rFonts w:hint="eastAsia"/>
        </w:rPr>
        <w:t xml:space="preserve">　浄化槽工事費の出来高明細書及び支払金領収書の写し</w:t>
      </w:r>
    </w:p>
    <w:p w:rsidR="00250C91" w:rsidRPr="00705332" w:rsidRDefault="00250C91" w:rsidP="00081634">
      <w:pPr>
        <w:ind w:left="840" w:hangingChars="400" w:hanging="840"/>
      </w:pPr>
      <w:r w:rsidRPr="00705332">
        <w:rPr>
          <w:rFonts w:hint="eastAsia"/>
        </w:rPr>
        <w:t xml:space="preserve">　</w:t>
      </w:r>
      <w:r w:rsidR="00081634">
        <w:rPr>
          <w:rFonts w:hint="eastAsia"/>
        </w:rPr>
        <w:t>（４）</w:t>
      </w:r>
      <w:r w:rsidRPr="00705332">
        <w:rPr>
          <w:rFonts w:hint="eastAsia"/>
        </w:rPr>
        <w:t xml:space="preserve">　当該工事を行った浄化槽</w:t>
      </w:r>
      <w:r w:rsidR="001666E5" w:rsidRPr="00705332">
        <w:rPr>
          <w:rFonts w:ascii="Century" w:hAnsi="ＭＳ 明朝" w:cs="ＭＳ 明朝" w:hint="eastAsia"/>
          <w:kern w:val="0"/>
          <w:szCs w:val="21"/>
        </w:rPr>
        <w:t>設備士</w:t>
      </w:r>
      <w:r w:rsidRPr="00705332">
        <w:rPr>
          <w:rFonts w:hint="eastAsia"/>
        </w:rPr>
        <w:t>が自ら工事の確認をしたことを証するチェックリスト</w:t>
      </w:r>
    </w:p>
    <w:p w:rsidR="00250C91" w:rsidRPr="00705332" w:rsidRDefault="00250C91">
      <w:pPr>
        <w:ind w:left="535" w:hanging="535"/>
      </w:pPr>
      <w:r w:rsidRPr="00705332">
        <w:rPr>
          <w:rFonts w:hint="eastAsia"/>
        </w:rPr>
        <w:t xml:space="preserve">　</w:t>
      </w:r>
      <w:r w:rsidR="00081634">
        <w:rPr>
          <w:rFonts w:hint="eastAsia"/>
        </w:rPr>
        <w:t>（５）</w:t>
      </w:r>
      <w:r w:rsidRPr="00705332">
        <w:rPr>
          <w:rFonts w:hint="eastAsia"/>
        </w:rPr>
        <w:t xml:space="preserve">　浄化槽設置配管完了図</w:t>
      </w:r>
    </w:p>
    <w:p w:rsidR="00250C91" w:rsidRPr="00705332" w:rsidRDefault="00250C91">
      <w:pPr>
        <w:ind w:left="535" w:hanging="535"/>
      </w:pPr>
      <w:r w:rsidRPr="00705332">
        <w:rPr>
          <w:rFonts w:hint="eastAsia"/>
        </w:rPr>
        <w:t xml:space="preserve">　</w:t>
      </w:r>
      <w:r w:rsidR="00081634">
        <w:rPr>
          <w:rFonts w:hint="eastAsia"/>
        </w:rPr>
        <w:t>（６）</w:t>
      </w:r>
      <w:r w:rsidRPr="00705332">
        <w:rPr>
          <w:rFonts w:hint="eastAsia"/>
        </w:rPr>
        <w:t xml:space="preserve">　設置工事各工程ごとの写真</w:t>
      </w:r>
    </w:p>
    <w:p w:rsidR="00250C91" w:rsidRPr="00705332" w:rsidRDefault="00250C91">
      <w:pPr>
        <w:ind w:left="535" w:hanging="535"/>
      </w:pPr>
      <w:r w:rsidRPr="00705332">
        <w:rPr>
          <w:rFonts w:hint="eastAsia"/>
        </w:rPr>
        <w:t xml:space="preserve">　</w:t>
      </w:r>
      <w:r w:rsidR="00081634">
        <w:rPr>
          <w:rFonts w:hint="eastAsia"/>
        </w:rPr>
        <w:t>（７）</w:t>
      </w:r>
      <w:r w:rsidRPr="00705332">
        <w:rPr>
          <w:rFonts w:hint="eastAsia"/>
        </w:rPr>
        <w:t xml:space="preserve">　生コンクリートの納品書の写し</w:t>
      </w:r>
    </w:p>
    <w:p w:rsidR="00250C91" w:rsidRPr="00705332" w:rsidRDefault="00250C91" w:rsidP="00081634">
      <w:pPr>
        <w:ind w:left="840" w:hangingChars="400" w:hanging="840"/>
      </w:pPr>
      <w:r w:rsidRPr="00705332">
        <w:rPr>
          <w:rFonts w:hint="eastAsia"/>
        </w:rPr>
        <w:t xml:space="preserve">　</w:t>
      </w:r>
      <w:r w:rsidR="00081634">
        <w:rPr>
          <w:rFonts w:hint="eastAsia"/>
        </w:rPr>
        <w:t>（８）</w:t>
      </w:r>
      <w:r w:rsidR="00A23473" w:rsidRPr="00705332">
        <w:rPr>
          <w:rFonts w:hint="eastAsia"/>
        </w:rPr>
        <w:t xml:space="preserve">　</w:t>
      </w:r>
      <w:r w:rsidR="001666E5" w:rsidRPr="00705332">
        <w:rPr>
          <w:rFonts w:hint="eastAsia"/>
        </w:rPr>
        <w:t>既設槽</w:t>
      </w:r>
      <w:r w:rsidR="00A23473" w:rsidRPr="00705332">
        <w:rPr>
          <w:rFonts w:hint="eastAsia"/>
        </w:rPr>
        <w:t>の撤去工事の写真及び撤去した</w:t>
      </w:r>
      <w:r w:rsidR="001666E5" w:rsidRPr="00705332">
        <w:rPr>
          <w:rFonts w:hint="eastAsia"/>
        </w:rPr>
        <w:t>既設槽</w:t>
      </w:r>
      <w:r w:rsidR="00A23473" w:rsidRPr="00705332">
        <w:rPr>
          <w:rFonts w:hint="eastAsia"/>
        </w:rPr>
        <w:t>の産業廃棄物管理票</w:t>
      </w:r>
      <w:r w:rsidR="00A23473" w:rsidRPr="00705332">
        <w:t>(</w:t>
      </w:r>
      <w:r w:rsidR="00A23473" w:rsidRPr="00705332">
        <w:rPr>
          <w:rFonts w:hint="eastAsia"/>
        </w:rPr>
        <w:t>マニフェスト</w:t>
      </w:r>
      <w:r w:rsidR="00A23473" w:rsidRPr="00705332">
        <w:t>)</w:t>
      </w:r>
      <w:r w:rsidR="00A23473" w:rsidRPr="00705332">
        <w:rPr>
          <w:rFonts w:hint="eastAsia"/>
        </w:rPr>
        <w:t>の写し</w:t>
      </w:r>
      <w:r w:rsidR="00A23473" w:rsidRPr="00705332">
        <w:t>(</w:t>
      </w:r>
      <w:r w:rsidR="00493712" w:rsidRPr="00705332">
        <w:rPr>
          <w:rFonts w:hAnsi="ＭＳ 明朝" w:hint="eastAsia"/>
          <w:spacing w:val="2"/>
          <w:kern w:val="0"/>
        </w:rPr>
        <w:t>既設槽</w:t>
      </w:r>
      <w:r w:rsidR="000015ED" w:rsidRPr="00705332">
        <w:rPr>
          <w:rFonts w:hint="eastAsia"/>
        </w:rPr>
        <w:t>撤去費</w:t>
      </w:r>
      <w:r w:rsidR="00A23473" w:rsidRPr="00705332">
        <w:rPr>
          <w:rFonts w:hint="eastAsia"/>
        </w:rPr>
        <w:t>の補助を受ける場合</w:t>
      </w:r>
      <w:r w:rsidR="00A23473" w:rsidRPr="00705332">
        <w:t>)</w:t>
      </w:r>
    </w:p>
    <w:p w:rsidR="001666E5" w:rsidRPr="00705332" w:rsidRDefault="001666E5">
      <w:pPr>
        <w:ind w:left="535" w:hanging="535"/>
      </w:pPr>
      <w:r w:rsidRPr="00705332">
        <w:rPr>
          <w:rFonts w:hint="eastAsia"/>
        </w:rPr>
        <w:t xml:space="preserve">　</w:t>
      </w:r>
      <w:r w:rsidR="00081634">
        <w:rPr>
          <w:rFonts w:hint="eastAsia"/>
        </w:rPr>
        <w:t>（９）</w:t>
      </w:r>
      <w:r w:rsidRPr="00705332">
        <w:rPr>
          <w:rFonts w:hint="eastAsia"/>
        </w:rPr>
        <w:t xml:space="preserve">　雨水貯留槽への転換工事の写真（雨水貯留槽転換費の補助を受ける場合）</w:t>
      </w:r>
    </w:p>
    <w:p w:rsidR="00A23473" w:rsidRPr="00705332" w:rsidRDefault="00A23473">
      <w:pPr>
        <w:ind w:left="535" w:hanging="535"/>
      </w:pPr>
      <w:r w:rsidRPr="00705332">
        <w:rPr>
          <w:rFonts w:hint="eastAsia"/>
        </w:rPr>
        <w:t xml:space="preserve">　</w:t>
      </w:r>
      <w:r w:rsidR="00081634">
        <w:rPr>
          <w:rFonts w:hint="eastAsia"/>
        </w:rPr>
        <w:t>（１０）</w:t>
      </w:r>
      <w:r w:rsidRPr="00705332">
        <w:rPr>
          <w:rFonts w:hint="eastAsia"/>
        </w:rPr>
        <w:t>その他市長が必要と認める書類</w:t>
      </w:r>
    </w:p>
    <w:sectPr w:rsidR="00A23473" w:rsidRPr="00705332">
      <w:pgSz w:w="11906" w:h="16838" w:code="9"/>
      <w:pgMar w:top="1701" w:right="1701" w:bottom="1701" w:left="1701" w:header="284" w:footer="284" w:gutter="0"/>
      <w:cols w:space="425"/>
      <w:docGrid w:type="linesAndChars" w:linePitch="33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4A04" w:rsidRDefault="00EB4A04" w:rsidP="008E3360">
      <w:r>
        <w:separator/>
      </w:r>
    </w:p>
  </w:endnote>
  <w:endnote w:type="continuationSeparator" w:id="0">
    <w:p w:rsidR="00EB4A04" w:rsidRDefault="00EB4A04" w:rsidP="008E33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altName w:val="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altName w:val="@????"/>
    <w:panose1 w:val="02020603050405020304"/>
    <w:charset w:val="00"/>
    <w:family w:val="roman"/>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4A04" w:rsidRDefault="00EB4A04" w:rsidP="008E3360">
      <w:r>
        <w:separator/>
      </w:r>
    </w:p>
  </w:footnote>
  <w:footnote w:type="continuationSeparator" w:id="0">
    <w:p w:rsidR="00EB4A04" w:rsidRDefault="00EB4A04" w:rsidP="008E336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defaultTabStop w:val="851"/>
  <w:drawingGridHorizontalSpacing w:val="105"/>
  <w:drawingGridVerticalSpacing w:val="335"/>
  <w:displayHorizontalDrawingGridEvery w:val="2"/>
  <w:characterSpacingControl w:val="doNotCompress"/>
  <w:strictFirstAndLastChars/>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5D7B"/>
    <w:rsid w:val="000015ED"/>
    <w:rsid w:val="00025267"/>
    <w:rsid w:val="00030A2F"/>
    <w:rsid w:val="00081634"/>
    <w:rsid w:val="001666E5"/>
    <w:rsid w:val="00243A10"/>
    <w:rsid w:val="00250C91"/>
    <w:rsid w:val="00425D7B"/>
    <w:rsid w:val="00493712"/>
    <w:rsid w:val="004A382E"/>
    <w:rsid w:val="004D5520"/>
    <w:rsid w:val="005D6DAF"/>
    <w:rsid w:val="00663A75"/>
    <w:rsid w:val="00682E34"/>
    <w:rsid w:val="006F3AE3"/>
    <w:rsid w:val="00705332"/>
    <w:rsid w:val="008E3360"/>
    <w:rsid w:val="009247C6"/>
    <w:rsid w:val="00A23473"/>
    <w:rsid w:val="00AB595E"/>
    <w:rsid w:val="00AE2476"/>
    <w:rsid w:val="00B3023D"/>
    <w:rsid w:val="00B765DD"/>
    <w:rsid w:val="00BA379F"/>
    <w:rsid w:val="00C6781E"/>
    <w:rsid w:val="00CF3F42"/>
    <w:rsid w:val="00D54FA4"/>
    <w:rsid w:val="00EB4A04"/>
    <w:rsid w:val="00F475F0"/>
    <w:rsid w:val="00F6772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v:textbox inset="5.85pt,.7pt,5.85pt,.7pt"/>
    </o:shapedefaults>
    <o:shapelayout v:ext="edit">
      <o:idmap v:ext="edit" data="2"/>
    </o:shapelayout>
  </w:shapeDefaults>
  <w:decimalSymbol w:val="."/>
  <w:listSeparator w:val=","/>
  <w14:defaultImageDpi w14:val="0"/>
  <w15:docId w15:val="{12280C04-F29F-4763-8BC4-AC37B2746B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kern w:val="2"/>
        <w:sz w:val="21"/>
        <w:szCs w:val="21"/>
        <w:lang w:val="en-US" w:eastAsia="ja-JP"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List Number" w:semiHidden="1" w:unhideWhenUsed="1"/>
    <w:lsdException w:name="List 4" w:semiHidden="1" w:unhideWhenUsed="1"/>
    <w:lsdException w:name="List 5" w:semiHidden="1" w:unhideWhenUsed="1"/>
    <w:lsdException w:name="Title" w:locked="1" w:uiPriority="0" w:qFormat="1"/>
    <w:lsdException w:name="Default Paragraph Font" w:locked="1" w:uiPriority="0"/>
    <w:lsdException w:name="Subtitle" w:locked="1" w:uiPriority="0" w:qFormat="1"/>
    <w:lsdException w:name="Salutation" w:semiHidden="1" w:unhideWhenUsed="1"/>
    <w:lsdException w:name="Date" w:semiHidden="1" w:unhideWhenUsed="1"/>
    <w:lsdException w:name="Body Text First Indent" w:semiHidden="1" w:unhideWhenUsed="1"/>
    <w:lsdException w:name="Strong" w:locked="1" w:uiPriority="0" w:qFormat="1"/>
    <w:lsdException w:name="Emphasis" w:locked="1" w:uiPriority="0" w:qFormat="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overflowPunct w:val="0"/>
      <w:autoSpaceDE w:val="0"/>
      <w:autoSpaceDN w:val="0"/>
      <w:jc w:val="both"/>
    </w:pPr>
    <w:rPr>
      <w:rFonts w:ascii="ＭＳ 明朝"/>
      <w:szCs w:val="20"/>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pPr>
      <w:tabs>
        <w:tab w:val="center" w:pos="4252"/>
        <w:tab w:val="right" w:pos="8504"/>
      </w:tabs>
      <w:snapToGrid w:val="0"/>
    </w:pPr>
  </w:style>
  <w:style w:type="character" w:customStyle="1" w:styleId="a4">
    <w:name w:val="ヘッダー (文字)"/>
    <w:basedOn w:val="a0"/>
    <w:link w:val="a3"/>
    <w:uiPriority w:val="99"/>
    <w:semiHidden/>
    <w:locked/>
    <w:rPr>
      <w:rFonts w:ascii="ＭＳ 明朝" w:cs="Times New Roman"/>
      <w:sz w:val="20"/>
      <w:szCs w:val="20"/>
    </w:rPr>
  </w:style>
  <w:style w:type="paragraph" w:styleId="a5">
    <w:name w:val="footer"/>
    <w:basedOn w:val="a"/>
    <w:link w:val="a6"/>
    <w:uiPriority w:val="99"/>
    <w:semiHidden/>
    <w:pPr>
      <w:tabs>
        <w:tab w:val="center" w:pos="4252"/>
        <w:tab w:val="right" w:pos="8504"/>
      </w:tabs>
      <w:snapToGrid w:val="0"/>
    </w:pPr>
  </w:style>
  <w:style w:type="character" w:customStyle="1" w:styleId="a6">
    <w:name w:val="フッター (文字)"/>
    <w:basedOn w:val="a0"/>
    <w:link w:val="a5"/>
    <w:uiPriority w:val="99"/>
    <w:semiHidden/>
    <w:locked/>
    <w:rPr>
      <w:rFonts w:ascii="ＭＳ 明朝"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 standalone="yes"?>
<Relationships xmlns="http://schemas.openxmlformats.org/package/2006/relationships">
  <Relationship Id="rId3" Type="http://schemas.openxmlformats.org/officeDocument/2006/relationships/webSettings" Target="webSettings.xml" />
  <Relationship Id="rId7" Type="http://schemas.openxmlformats.org/officeDocument/2006/relationships/theme" Target="theme/theme1.xml" />
  <Relationship Id="rId2" Type="http://schemas.openxmlformats.org/officeDocument/2006/relationships/settings" Target="settings.xml" />
  <Relationship Id="rId1" Type="http://schemas.openxmlformats.org/officeDocument/2006/relationships/styles" Target="styles.xml" />
  <Relationship Id="rId6" Type="http://schemas.openxmlformats.org/officeDocument/2006/relationships/fontTable" Target="fontTable.xml" />
  <Relationship Id="rId5" Type="http://schemas.openxmlformats.org/officeDocument/2006/relationships/endnotes" Target="endnotes.xml" />
  <Relationship Id="rId4" Type="http://schemas.openxmlformats.org/officeDocument/2006/relationships/footnotes" Target="footnotes.xml" />
</Relationships>
</file>

<file path=word/_rels/settings.xml.rels>&#65279;<?xml version="1.0" encoding="utf-8" standalone="yes"?>
<Relationships xmlns="http://schemas.openxmlformats.org/package/2006/relationships">
  <Relationship Id="rId1" Type="http://schemas.openxmlformats.org/officeDocument/2006/relationships/attachedTemplate" Target="file:///D:\&#65298;&#20849;&#26377;\&#26032;&#21512;&#20341;&#12486;&#12531;&#12503;&#12524;&#12540;&#12488;\&#38651;&#23376;&#26356;&#26032;\RB&#65293;EF.dot" TargetMode="Externa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